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AD501" w14:textId="77777777" w:rsidR="00EC07CC" w:rsidRDefault="00EC07CC" w:rsidP="008A3231"/>
    <w:p w14:paraId="596A39F0" w14:textId="77777777" w:rsidR="005A2942" w:rsidRDefault="005A2942" w:rsidP="008A3231"/>
    <w:p w14:paraId="38E6C97B" w14:textId="77777777" w:rsidR="00C8176E" w:rsidRPr="00C8176E" w:rsidRDefault="00C8176E" w:rsidP="00C8176E">
      <w:pPr>
        <w:rPr>
          <w:b/>
          <w:bCs/>
          <w:sz w:val="24"/>
          <w:szCs w:val="24"/>
        </w:rPr>
      </w:pPr>
      <w:r w:rsidRPr="00C8176E">
        <w:rPr>
          <w:b/>
          <w:bCs/>
          <w:sz w:val="24"/>
          <w:szCs w:val="24"/>
        </w:rPr>
        <w:t xml:space="preserve">Deltagere: </w:t>
      </w:r>
    </w:p>
    <w:p w14:paraId="08CC547F" w14:textId="77777777" w:rsidR="00C8176E" w:rsidRDefault="00C8176E" w:rsidP="00C8176E">
      <w:r>
        <w:t>Mødet har til formål, at I forventningsafstemmer jeres samarbejde om arbejdsmiljøarbejdet, og får tydeliggjort jeres forventninger, aftaler, mål m.v. for samarbejdet. I denne referatskabelon finder I inspirationsspørgsmål til brug for jeres dialog og der er plads til, at I kan skrive jeres aftaler ind i dokumentet. Dermed kan I også gøre brug af dokumentet til en løbende dialog om jeres samarbejde.</w:t>
      </w:r>
    </w:p>
    <w:p w14:paraId="65C983FE" w14:textId="77777777" w:rsidR="00244F67" w:rsidRDefault="00244F67" w:rsidP="008A3231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8176E" w14:paraId="007C6603" w14:textId="77777777" w:rsidTr="00C00B1A"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F891F" w14:textId="51862B91" w:rsidR="00C8176E" w:rsidRDefault="00C8176E" w:rsidP="00C8176E">
            <w:pPr>
              <w:jc w:val="center"/>
            </w:pPr>
            <w:r>
              <w:rPr>
                <w:sz w:val="32"/>
                <w:szCs w:val="32"/>
              </w:rPr>
              <w:t>Forventningsafstemning om arbejdsmiljøarbejdet</w:t>
            </w:r>
          </w:p>
        </w:tc>
      </w:tr>
      <w:tr w:rsidR="00C8176E" w14:paraId="34429EF7" w14:textId="77777777" w:rsidTr="00C00B1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82E1D98" w14:textId="77777777" w:rsidR="00C8176E" w:rsidRDefault="00C8176E" w:rsidP="00C8176E">
            <w:pPr>
              <w:rPr>
                <w:b/>
                <w:bCs/>
              </w:rPr>
            </w:pPr>
            <w:r w:rsidRPr="00C8176E">
              <w:rPr>
                <w:b/>
                <w:bCs/>
                <w:sz w:val="24"/>
                <w:szCs w:val="24"/>
              </w:rPr>
              <w:t>1. Rammerne: Hvordan skal vores samarbejde i praksis foregå?</w:t>
            </w:r>
            <w:r>
              <w:t xml:space="preserve"> </w:t>
            </w:r>
          </w:p>
          <w:p w14:paraId="5C3217B3" w14:textId="77777777" w:rsidR="00C8176E" w:rsidRPr="0035595B" w:rsidRDefault="00C8176E" w:rsidP="00C8176E">
            <w:pPr>
              <w:rPr>
                <w:b/>
                <w:bCs/>
              </w:rPr>
            </w:pPr>
            <w:r>
              <w:t>- Hvilke medarbejdere dækker vi?</w:t>
            </w:r>
          </w:p>
          <w:p w14:paraId="08C412CF" w14:textId="77777777" w:rsidR="00C8176E" w:rsidRPr="002D26EF" w:rsidRDefault="00C8176E" w:rsidP="00C8176E">
            <w:pPr>
              <w:rPr>
                <w:b/>
                <w:bCs/>
              </w:rPr>
            </w:pPr>
            <w:r w:rsidRPr="002D26EF">
              <w:t xml:space="preserve">- </w:t>
            </w:r>
            <w:r>
              <w:t>Hvad er forventet tid til arbejdsmiljøarbejdet</w:t>
            </w:r>
            <w:r w:rsidRPr="002D26EF">
              <w:t>?</w:t>
            </w:r>
          </w:p>
          <w:p w14:paraId="65124E70" w14:textId="77777777" w:rsidR="00C8176E" w:rsidRDefault="00C8176E" w:rsidP="00C8176E">
            <w:r w:rsidRPr="002D26EF">
              <w:t>- Har vi midler til evt. indkøb af materialer, udstyr o. lign.?</w:t>
            </w:r>
          </w:p>
          <w:p w14:paraId="5541382E" w14:textId="77777777" w:rsidR="00C8176E" w:rsidRDefault="00C8176E" w:rsidP="00C8176E">
            <w:pPr>
              <w:rPr>
                <w:b/>
                <w:bCs/>
              </w:rPr>
            </w:pPr>
          </w:p>
          <w:p w14:paraId="3F622C19" w14:textId="77777777" w:rsidR="00C8176E" w:rsidRDefault="00C8176E" w:rsidP="00C8176E"/>
        </w:tc>
      </w:tr>
      <w:tr w:rsidR="00C8176E" w14:paraId="78B4EFBB" w14:textId="77777777" w:rsidTr="00C00B1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11A9" w14:textId="77777777" w:rsidR="00C8176E" w:rsidRPr="00170283" w:rsidRDefault="00C8176E" w:rsidP="00C8176E">
            <w:pPr>
              <w:rPr>
                <w:color w:val="FF0000"/>
              </w:rPr>
            </w:pPr>
            <w:r w:rsidRPr="00C8176E">
              <w:rPr>
                <w:b/>
                <w:bCs/>
                <w:sz w:val="24"/>
                <w:szCs w:val="24"/>
              </w:rPr>
              <w:t>2. Roller: Hvordan udfylder vi bedst rollen som arbejdsmiljøgruppe?</w:t>
            </w:r>
            <w:r w:rsidRPr="00C8176E">
              <w:rPr>
                <w:b/>
                <w:bCs/>
                <w:sz w:val="24"/>
                <w:szCs w:val="24"/>
              </w:rPr>
              <w:br/>
            </w:r>
            <w:r w:rsidRPr="009D4A6A">
              <w:t>- Hvornår og hvordan skal vi inddrage og informere hinanden?</w:t>
            </w:r>
          </w:p>
          <w:p w14:paraId="35AA26AF" w14:textId="77777777" w:rsidR="00C8176E" w:rsidRPr="00170283" w:rsidRDefault="00C8176E" w:rsidP="00C8176E">
            <w:pPr>
              <w:rPr>
                <w:b/>
                <w:bCs/>
                <w:color w:val="FF0000"/>
              </w:rPr>
            </w:pPr>
            <w:r>
              <w:t>- Hvad er vores egne forventninger til arbejdsmiljøarbejdet?</w:t>
            </w:r>
          </w:p>
          <w:p w14:paraId="5B9ADA72" w14:textId="77777777" w:rsidR="00C8176E" w:rsidRDefault="00C8176E" w:rsidP="00C8176E">
            <w:pPr>
              <w:rPr>
                <w:b/>
                <w:bCs/>
              </w:rPr>
            </w:pPr>
            <w:r>
              <w:t xml:space="preserve">- Hvilket beslutningsmandat har arbejdslederen i gruppen? </w:t>
            </w:r>
          </w:p>
          <w:p w14:paraId="5EBB1D35" w14:textId="77777777" w:rsidR="00C8176E" w:rsidRDefault="00C8176E" w:rsidP="00C8176E">
            <w:pPr>
              <w:rPr>
                <w:b/>
                <w:bCs/>
              </w:rPr>
            </w:pPr>
            <w:r>
              <w:t>- Hvad efterspørger kollegerne og ledelsen (fx nu og på længere sigt)?</w:t>
            </w:r>
          </w:p>
          <w:p w14:paraId="3FA73589" w14:textId="77777777" w:rsidR="00C8176E" w:rsidRDefault="00C8176E" w:rsidP="00C8176E"/>
          <w:p w14:paraId="7AD92D8A" w14:textId="77777777" w:rsidR="00C8176E" w:rsidRDefault="00C8176E" w:rsidP="00C8176E"/>
        </w:tc>
      </w:tr>
      <w:tr w:rsidR="00C8176E" w14:paraId="38E781EA" w14:textId="77777777" w:rsidTr="00C00B1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918C4D" w14:textId="77777777" w:rsidR="00C8176E" w:rsidRPr="00C8176E" w:rsidRDefault="00C8176E" w:rsidP="00C8176E">
            <w:pPr>
              <w:rPr>
                <w:b/>
                <w:bCs/>
                <w:sz w:val="24"/>
                <w:szCs w:val="24"/>
              </w:rPr>
            </w:pPr>
            <w:r w:rsidRPr="00C8176E">
              <w:rPr>
                <w:b/>
                <w:bCs/>
                <w:sz w:val="24"/>
                <w:szCs w:val="24"/>
              </w:rPr>
              <w:t xml:space="preserve">3. Relationer: Hvordan skaber vi synlighed? </w:t>
            </w:r>
          </w:p>
          <w:p w14:paraId="54C06DBE" w14:textId="77777777" w:rsidR="00C8176E" w:rsidRPr="00CD61E7" w:rsidRDefault="00C8176E" w:rsidP="00C8176E">
            <w:pPr>
              <w:rPr>
                <w:color w:val="FF0000"/>
              </w:rPr>
            </w:pPr>
            <w:r>
              <w:t xml:space="preserve">- Hvordan skaber vi synlighed overfor dem vi som arbejdsmiljøgruppe repræsenterer? </w:t>
            </w:r>
          </w:p>
          <w:p w14:paraId="753EF0F4" w14:textId="77777777" w:rsidR="00C8176E" w:rsidRPr="00CD61E7" w:rsidRDefault="00C8176E" w:rsidP="00C8176E">
            <w:pPr>
              <w:rPr>
                <w:b/>
                <w:bCs/>
                <w:color w:val="FF0000"/>
              </w:rPr>
            </w:pPr>
            <w:r>
              <w:t xml:space="preserve">- Hvordan formidler vi tiltag i vores daglige arbejdsmiljøarbejde? </w:t>
            </w:r>
          </w:p>
          <w:p w14:paraId="0AAEC62B" w14:textId="77777777" w:rsidR="00C8176E" w:rsidRPr="00CD61E7" w:rsidRDefault="00C8176E" w:rsidP="00C8176E">
            <w:pPr>
              <w:rPr>
                <w:b/>
                <w:bCs/>
                <w:color w:val="FF0000"/>
              </w:rPr>
            </w:pPr>
            <w:r>
              <w:t>- Hvordan sikrer vi, at vi bliver inddraget i/informeret om ledelsesmæssige beslutninger?</w:t>
            </w:r>
          </w:p>
          <w:p w14:paraId="6DF5071B" w14:textId="77777777" w:rsidR="00C8176E" w:rsidRDefault="00C8176E" w:rsidP="00C8176E">
            <w:r>
              <w:t xml:space="preserve">- </w:t>
            </w:r>
            <w:r w:rsidRPr="009D4A6A">
              <w:t>Hvad er vores forventninger til kollegerne?</w:t>
            </w:r>
            <w:r>
              <w:t xml:space="preserve"> </w:t>
            </w:r>
          </w:p>
          <w:p w14:paraId="1B838D70" w14:textId="77777777" w:rsidR="00C8176E" w:rsidRDefault="00C8176E" w:rsidP="00C8176E">
            <w:r>
              <w:t>- Hvordan bidrager vi til arbejdsmiljøarbejdet på udvalgsniveau?</w:t>
            </w:r>
          </w:p>
          <w:p w14:paraId="41FB5946" w14:textId="77777777" w:rsidR="00C8176E" w:rsidRDefault="00C8176E" w:rsidP="00C8176E"/>
          <w:p w14:paraId="505DC8A7" w14:textId="6C1E8C72" w:rsidR="00C8176E" w:rsidRDefault="00C8176E" w:rsidP="00C8176E"/>
        </w:tc>
      </w:tr>
    </w:tbl>
    <w:p w14:paraId="2B2EFB27" w14:textId="77777777" w:rsidR="00C8176E" w:rsidRDefault="00C8176E" w:rsidP="008A3231"/>
    <w:p w14:paraId="7ED9975D" w14:textId="77777777" w:rsidR="00244F67" w:rsidRDefault="00244F67" w:rsidP="008A3231"/>
    <w:p w14:paraId="7C90C0CB" w14:textId="77777777" w:rsidR="00244F67" w:rsidRDefault="00244F67" w:rsidP="008A3231"/>
    <w:p w14:paraId="58412F3E" w14:textId="77777777" w:rsidR="00244F67" w:rsidRDefault="00244F67" w:rsidP="008A3231"/>
    <w:p w14:paraId="57BE5555" w14:textId="77777777" w:rsidR="00244F67" w:rsidRDefault="00244F67" w:rsidP="00244F67">
      <w:pPr>
        <w:rPr>
          <w:rFonts w:eastAsia="Times New Roman" w:cs="Arial"/>
          <w:lang w:eastAsia="da-DK"/>
        </w:rPr>
      </w:pPr>
      <w:bookmarkStart w:id="0" w:name="_Hlk187930032"/>
      <w:r>
        <w:rPr>
          <w:rFonts w:eastAsia="Times New Roman" w:cs="Arial"/>
          <w:lang w:eastAsia="da-DK"/>
        </w:rPr>
        <w:t xml:space="preserve">Med venlig hilsen </w:t>
      </w:r>
    </w:p>
    <w:p w14:paraId="3BDC88BA" w14:textId="23229E2F" w:rsidR="00244F67" w:rsidRDefault="00244F67" w:rsidP="00244F67">
      <w:pPr>
        <w:rPr>
          <w:rFonts w:eastAsia="Times New Roman" w:cs="Arial"/>
          <w:lang w:eastAsia="da-DK"/>
        </w:rPr>
      </w:pPr>
      <w:r>
        <w:rPr>
          <w:rFonts w:eastAsia="Times New Roman" w:cs="Arial"/>
          <w:lang w:eastAsia="da-DK"/>
        </w:rPr>
        <w:t>C</w:t>
      </w:r>
      <w:r w:rsidR="00D71860">
        <w:rPr>
          <w:rFonts w:eastAsia="Times New Roman" w:cs="Arial"/>
          <w:lang w:eastAsia="da-DK"/>
        </w:rPr>
        <w:t>receaJoblife</w:t>
      </w:r>
    </w:p>
    <w:p w14:paraId="16762229" w14:textId="77777777" w:rsidR="00244F67" w:rsidRPr="00C361F6" w:rsidRDefault="00244F67" w:rsidP="00244F67">
      <w:pPr>
        <w:rPr>
          <w:rFonts w:eastAsia="Times New Roman" w:cs="Arial"/>
          <w:lang w:eastAsia="da-DK"/>
        </w:rPr>
      </w:pPr>
    </w:p>
    <w:bookmarkStart w:id="1" w:name="_Hlk187932809"/>
    <w:p w14:paraId="4D094986" w14:textId="48E031E0" w:rsidR="00244F67" w:rsidRPr="005B324A" w:rsidRDefault="00B77625" w:rsidP="00244F67">
      <w:pPr>
        <w:rPr>
          <w:rFonts w:eastAsia="Times New Roman" w:cs="Arial"/>
          <w:lang w:eastAsia="da-DK"/>
        </w:rPr>
      </w:pPr>
      <w:sdt>
        <w:sdtPr>
          <w:rPr>
            <w:rFonts w:asciiTheme="minorHAnsi" w:hAnsiTheme="minorHAnsi"/>
          </w:rPr>
          <w:id w:val="-177817163"/>
          <w:placeholder>
            <w:docPart w:val="1442327289A8476BAD6BC4EBB4C0BE08"/>
          </w:placeholder>
          <w15:color w:val="FF0000"/>
          <w15:appearance w15:val="hidden"/>
        </w:sdtPr>
        <w:sdtEndPr/>
        <w:sdtContent>
          <w:r w:rsidR="00BC5EE7">
            <w:rPr>
              <w:rFonts w:asciiTheme="minorHAnsi" w:hAnsiTheme="minorHAnsi"/>
            </w:rPr>
            <w:t>Jens Kjær Jensen</w:t>
          </w:r>
        </w:sdtContent>
      </w:sdt>
      <w:bookmarkEnd w:id="1"/>
      <w:r w:rsidR="00244F67" w:rsidRPr="005B324A">
        <w:rPr>
          <w:rFonts w:eastAsia="Times New Roman" w:cs="Arial"/>
          <w:lang w:eastAsia="da-DK"/>
        </w:rPr>
        <w:t xml:space="preserve"> </w:t>
      </w:r>
    </w:p>
    <w:p w14:paraId="78567038" w14:textId="148B3112" w:rsidR="00244F67" w:rsidRPr="005B324A" w:rsidRDefault="00B77625" w:rsidP="00244F67">
      <w:pPr>
        <w:rPr>
          <w:rFonts w:eastAsia="Times New Roman" w:cs="Arial"/>
          <w:lang w:eastAsia="da-DK"/>
        </w:rPr>
      </w:pPr>
      <w:sdt>
        <w:sdtPr>
          <w:rPr>
            <w:rFonts w:asciiTheme="minorHAnsi" w:hAnsiTheme="minorHAnsi"/>
          </w:rPr>
          <w:id w:val="778754189"/>
          <w:placeholder>
            <w:docPart w:val="F8C79DC2CB24408A8611730467E01BF5"/>
          </w:placeholder>
          <w15:color w:val="FF0000"/>
          <w15:appearance w15:val="hidden"/>
        </w:sdtPr>
        <w:sdtEndPr/>
        <w:sdtContent>
          <w:r w:rsidR="00BC5EE7">
            <w:rPr>
              <w:rFonts w:asciiTheme="minorHAnsi" w:hAnsiTheme="minorHAnsi"/>
            </w:rPr>
            <w:t>Senior konsulent</w:t>
          </w:r>
        </w:sdtContent>
      </w:sdt>
      <w:r w:rsidR="00244F67" w:rsidRPr="005B324A">
        <w:rPr>
          <w:rFonts w:eastAsia="Times New Roman" w:cs="Arial"/>
          <w:lang w:eastAsia="da-DK"/>
        </w:rPr>
        <w:t xml:space="preserve"> </w:t>
      </w:r>
    </w:p>
    <w:p w14:paraId="271C0CAE" w14:textId="177D252A" w:rsidR="00244F67" w:rsidRPr="00C00B1A" w:rsidRDefault="00244F67" w:rsidP="00244F67">
      <w:pPr>
        <w:spacing w:before="60"/>
        <w:rPr>
          <w:rFonts w:eastAsia="Times New Roman" w:cs="Arial"/>
          <w:lang w:eastAsia="da-DK"/>
        </w:rPr>
      </w:pPr>
      <w:r w:rsidRPr="00C00B1A">
        <w:rPr>
          <w:rFonts w:eastAsia="Times New Roman" w:cs="Arial"/>
          <w:lang w:eastAsia="da-DK"/>
        </w:rPr>
        <w:t xml:space="preserve">Mobil </w:t>
      </w:r>
      <w:bookmarkStart w:id="2" w:name="_Hlk187932832"/>
      <w:sdt>
        <w:sdtPr>
          <w:rPr>
            <w:rFonts w:asciiTheme="minorHAnsi" w:hAnsiTheme="minorHAnsi"/>
          </w:rPr>
          <w:id w:val="1213387341"/>
          <w:placeholder>
            <w:docPart w:val="42C289E71A8F442C85579E98484FCF6F"/>
          </w:placeholder>
          <w15:color w:val="FF0000"/>
          <w15:appearance w15:val="hidden"/>
        </w:sdtPr>
        <w:sdtEndPr/>
        <w:sdtContent>
          <w:r w:rsidR="00E73D0C" w:rsidRPr="00C00B1A">
            <w:rPr>
              <w:rFonts w:asciiTheme="minorHAnsi" w:hAnsiTheme="minorHAnsi"/>
            </w:rPr>
            <w:t>2428 9172</w:t>
          </w:r>
        </w:sdtContent>
      </w:sdt>
      <w:bookmarkEnd w:id="2"/>
      <w:r w:rsidRPr="00C00B1A">
        <w:rPr>
          <w:rFonts w:eastAsia="Times New Roman" w:cs="Arial"/>
          <w:lang w:eastAsia="da-DK"/>
        </w:rPr>
        <w:t xml:space="preserve"> </w:t>
      </w:r>
    </w:p>
    <w:p w14:paraId="7A1F3E42" w14:textId="0499BAE9" w:rsidR="00244F67" w:rsidRPr="00C00B1A" w:rsidRDefault="00244F67" w:rsidP="00244F67">
      <w:pPr>
        <w:rPr>
          <w:rFonts w:eastAsia="Times New Roman" w:cs="Arial"/>
          <w:lang w:eastAsia="da-DK"/>
        </w:rPr>
      </w:pPr>
      <w:r w:rsidRPr="00C00B1A">
        <w:rPr>
          <w:rFonts w:eastAsia="Times New Roman" w:cs="Arial"/>
          <w:lang w:eastAsia="da-DK"/>
        </w:rPr>
        <w:t xml:space="preserve">E-mail: </w:t>
      </w:r>
      <w:bookmarkStart w:id="3" w:name="_Hlk187932820"/>
      <w:sdt>
        <w:sdtPr>
          <w:rPr>
            <w:rFonts w:asciiTheme="minorHAnsi" w:hAnsiTheme="minorHAnsi"/>
          </w:rPr>
          <w:id w:val="-285502697"/>
          <w:placeholder>
            <w:docPart w:val="EDBCF2F337E342B78B4574791AEAD396"/>
          </w:placeholder>
          <w15:color w:val="FF0000"/>
          <w15:appearance w15:val="hidden"/>
        </w:sdtPr>
        <w:sdtEndPr/>
        <w:sdtContent>
          <w:r w:rsidR="00E73D0C" w:rsidRPr="00C00B1A">
            <w:rPr>
              <w:rFonts w:asciiTheme="minorHAnsi" w:hAnsiTheme="minorHAnsi"/>
            </w:rPr>
            <w:t>jkj@crecea.dk</w:t>
          </w:r>
        </w:sdtContent>
      </w:sdt>
      <w:bookmarkEnd w:id="3"/>
      <w:r w:rsidRPr="00C00B1A">
        <w:rPr>
          <w:rFonts w:eastAsia="Times New Roman" w:cs="Arial"/>
          <w:lang w:eastAsia="da-DK"/>
        </w:rPr>
        <w:t xml:space="preserve"> </w:t>
      </w:r>
    </w:p>
    <w:bookmarkEnd w:id="0"/>
    <w:p w14:paraId="1BA45C05" w14:textId="77777777" w:rsidR="005A2942" w:rsidRPr="00C00B1A" w:rsidRDefault="005A2942" w:rsidP="008A3231"/>
    <w:sectPr w:rsidR="005A2942" w:rsidRPr="00C00B1A" w:rsidSect="00D222AC">
      <w:headerReference w:type="default" r:id="rId11"/>
      <w:footerReference w:type="default" r:id="rId12"/>
      <w:pgSz w:w="11906" w:h="16838"/>
      <w:pgMar w:top="1701" w:right="1134" w:bottom="1701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AEFB" w14:textId="77777777" w:rsidR="00190B33" w:rsidRDefault="00190B33" w:rsidP="00D222AC">
      <w:pPr>
        <w:spacing w:line="240" w:lineRule="auto"/>
      </w:pPr>
      <w:r>
        <w:separator/>
      </w:r>
    </w:p>
  </w:endnote>
  <w:endnote w:type="continuationSeparator" w:id="0">
    <w:p w14:paraId="1D2F348C" w14:textId="77777777" w:rsidR="00190B33" w:rsidRDefault="00190B33" w:rsidP="00D22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E5B62" w14:textId="77777777" w:rsidR="00566895" w:rsidRPr="009C3F91" w:rsidRDefault="00566895" w:rsidP="00566895">
    <w:pPr>
      <w:pStyle w:val="Sidefod"/>
      <w:jc w:val="right"/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</w:pPr>
    <w:r w:rsidRPr="009C3F91">
      <w:rPr>
        <w:rFonts w:asciiTheme="minorHAnsi" w:hAnsiTheme="minorHAnsi"/>
        <w:color w:val="808080" w:themeColor="background1" w:themeShade="80"/>
        <w:sz w:val="18"/>
        <w:szCs w:val="18"/>
        <w:lang w:val="en-US"/>
      </w:rPr>
      <w:t xml:space="preserve">side </w:t>
    </w:r>
    <w:r w:rsidRPr="009C3F91"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fldChar w:fldCharType="begin"/>
    </w:r>
    <w:r w:rsidRPr="009C3F91"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instrText>PAGE  \* Arabic  \* MERGEFORMAT</w:instrText>
    </w:r>
    <w:r w:rsidRPr="009C3F91"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fldChar w:fldCharType="separate"/>
    </w:r>
    <w:r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t>2</w:t>
    </w:r>
    <w:r w:rsidRPr="009C3F91"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fldChar w:fldCharType="end"/>
    </w:r>
    <w:r w:rsidRPr="009C3F91"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t>/</w:t>
    </w:r>
    <w:r w:rsidRPr="009C3F91"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fldChar w:fldCharType="begin"/>
    </w:r>
    <w:r w:rsidRPr="009C3F91"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instrText>NUMPAGES  \* Arabic  \* MERGEFORMAT</w:instrText>
    </w:r>
    <w:r w:rsidRPr="009C3F91"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fldChar w:fldCharType="separate"/>
    </w:r>
    <w:r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t>2</w:t>
    </w:r>
    <w:r w:rsidRPr="009C3F91">
      <w:rPr>
        <w:rFonts w:asciiTheme="minorHAnsi" w:hAnsiTheme="minorHAnsi"/>
        <w:bCs/>
        <w:color w:val="808080" w:themeColor="background1" w:themeShade="80"/>
        <w:sz w:val="18"/>
        <w:szCs w:val="18"/>
        <w:lang w:val="en-US"/>
      </w:rPr>
      <w:fldChar w:fldCharType="end"/>
    </w:r>
  </w:p>
  <w:p w14:paraId="4FB48C27" w14:textId="21ED39BB" w:rsidR="00566895" w:rsidRPr="009C3F91" w:rsidRDefault="00566895" w:rsidP="00566895">
    <w:pPr>
      <w:pStyle w:val="Sidefod"/>
      <w:jc w:val="center"/>
      <w:rPr>
        <w:rFonts w:asciiTheme="minorHAnsi" w:hAnsiTheme="minorHAnsi"/>
        <w:color w:val="808080" w:themeColor="background1" w:themeShade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41ED9" w14:textId="77777777" w:rsidR="00190B33" w:rsidRDefault="00190B33" w:rsidP="00D222AC">
      <w:pPr>
        <w:spacing w:line="240" w:lineRule="auto"/>
      </w:pPr>
      <w:r>
        <w:separator/>
      </w:r>
    </w:p>
  </w:footnote>
  <w:footnote w:type="continuationSeparator" w:id="0">
    <w:p w14:paraId="46AA25E0" w14:textId="77777777" w:rsidR="00190B33" w:rsidRDefault="00190B33" w:rsidP="00D222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EFD9" w14:textId="2B7C7A6C" w:rsidR="00C8176E" w:rsidRPr="00C8176E" w:rsidRDefault="00D71860" w:rsidP="006B5DF3">
    <w:pPr>
      <w:pStyle w:val="Sidehoved"/>
      <w:rPr>
        <w:rFonts w:asciiTheme="minorHAnsi" w:hAnsiTheme="minorHAnsi"/>
        <w:sz w:val="28"/>
        <w:szCs w:val="28"/>
      </w:rPr>
    </w:pPr>
    <w:bookmarkStart w:id="4" w:name="_Hlk187932441"/>
    <w:r w:rsidRPr="00741EA5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33CB34F6" wp14:editId="45D89C33">
          <wp:simplePos x="0" y="0"/>
          <wp:positionH relativeFrom="margin">
            <wp:posOffset>4481830</wp:posOffset>
          </wp:positionH>
          <wp:positionV relativeFrom="margin">
            <wp:posOffset>-761365</wp:posOffset>
          </wp:positionV>
          <wp:extent cx="1499235" cy="542925"/>
          <wp:effectExtent l="0" t="0" r="0" b="0"/>
          <wp:wrapSquare wrapText="bothSides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8176E" w:rsidRPr="00C8176E">
      <w:rPr>
        <w:rFonts w:asciiTheme="minorHAnsi" w:hAnsiTheme="minorHAnsi"/>
        <w:sz w:val="28"/>
        <w:szCs w:val="28"/>
      </w:rPr>
      <w:t>Arbejdsmiljøuddannelsen – praktisk obligatorisk opgave</w:t>
    </w:r>
  </w:p>
  <w:p w14:paraId="2D96A862" w14:textId="4969FB49" w:rsidR="00244F67" w:rsidRPr="00C8176E" w:rsidRDefault="00B77625" w:rsidP="006B5DF3">
    <w:pPr>
      <w:pStyle w:val="Sidehoved"/>
      <w:rPr>
        <w:rFonts w:asciiTheme="minorHAnsi" w:eastAsia="Times New Roman" w:hAnsiTheme="minorHAnsi" w:cs="Arial"/>
        <w:b/>
        <w:lang w:eastAsia="da-DK"/>
      </w:rPr>
    </w:pPr>
    <w:sdt>
      <w:sdtPr>
        <w:rPr>
          <w:rFonts w:asciiTheme="minorHAnsi" w:hAnsiTheme="minorHAnsi"/>
        </w:rPr>
        <w:id w:val="-603647051"/>
      </w:sdtPr>
      <w:sdtEndPr/>
      <w:sdtContent>
        <w:r w:rsidR="006B5DF3" w:rsidRPr="00C8176E">
          <w:rPr>
            <w:rFonts w:asciiTheme="minorHAnsi" w:hAnsiTheme="minorHAnsi"/>
          </w:rPr>
          <w:t>Referat af møde om samarbejdet om arbejdsmiljøarbejdet</w:t>
        </w:r>
      </w:sdtContent>
    </w:sdt>
    <w:bookmarkEnd w:id="4"/>
  </w:p>
  <w:p w14:paraId="07C67A4B" w14:textId="6090BBAB" w:rsidR="00D222AC" w:rsidRDefault="00D222A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54BA"/>
    <w:multiLevelType w:val="hybridMultilevel"/>
    <w:tmpl w:val="C3B0E0C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F0C50"/>
    <w:multiLevelType w:val="hybridMultilevel"/>
    <w:tmpl w:val="82BC00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E7617"/>
    <w:multiLevelType w:val="hybridMultilevel"/>
    <w:tmpl w:val="2EFA9B40"/>
    <w:lvl w:ilvl="0" w:tplc="84F4F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685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B0F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E6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74C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9EE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289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985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08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692EBF"/>
    <w:multiLevelType w:val="hybridMultilevel"/>
    <w:tmpl w:val="58122A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33E8E"/>
    <w:multiLevelType w:val="hybridMultilevel"/>
    <w:tmpl w:val="FA1458B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510528"/>
    <w:multiLevelType w:val="hybridMultilevel"/>
    <w:tmpl w:val="22BE5E48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6D53FB7"/>
    <w:multiLevelType w:val="hybridMultilevel"/>
    <w:tmpl w:val="E7426868"/>
    <w:lvl w:ilvl="0" w:tplc="D3AAE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169B1"/>
    <w:multiLevelType w:val="hybridMultilevel"/>
    <w:tmpl w:val="FFEA39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23D83"/>
    <w:multiLevelType w:val="hybridMultilevel"/>
    <w:tmpl w:val="837809C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A45AB"/>
    <w:multiLevelType w:val="hybridMultilevel"/>
    <w:tmpl w:val="07803B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812AF"/>
    <w:multiLevelType w:val="hybridMultilevel"/>
    <w:tmpl w:val="D10436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20F70"/>
    <w:multiLevelType w:val="hybridMultilevel"/>
    <w:tmpl w:val="EA9C26F6"/>
    <w:lvl w:ilvl="0" w:tplc="339C3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9071DA"/>
    <w:multiLevelType w:val="hybridMultilevel"/>
    <w:tmpl w:val="F2984A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10DAC"/>
    <w:multiLevelType w:val="hybridMultilevel"/>
    <w:tmpl w:val="842047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15D23"/>
    <w:multiLevelType w:val="hybridMultilevel"/>
    <w:tmpl w:val="4E00AD32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4932B1"/>
    <w:multiLevelType w:val="hybridMultilevel"/>
    <w:tmpl w:val="FFFFFFFF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B63F8"/>
    <w:multiLevelType w:val="hybridMultilevel"/>
    <w:tmpl w:val="D99CEC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567191">
    <w:abstractNumId w:val="9"/>
  </w:num>
  <w:num w:numId="2" w16cid:durableId="2141217509">
    <w:abstractNumId w:val="7"/>
  </w:num>
  <w:num w:numId="3" w16cid:durableId="905528157">
    <w:abstractNumId w:val="8"/>
  </w:num>
  <w:num w:numId="4" w16cid:durableId="808743992">
    <w:abstractNumId w:val="0"/>
  </w:num>
  <w:num w:numId="5" w16cid:durableId="1908494479">
    <w:abstractNumId w:val="14"/>
  </w:num>
  <w:num w:numId="6" w16cid:durableId="827092065">
    <w:abstractNumId w:val="12"/>
  </w:num>
  <w:num w:numId="7" w16cid:durableId="2025283610">
    <w:abstractNumId w:val="4"/>
  </w:num>
  <w:num w:numId="8" w16cid:durableId="1600135035">
    <w:abstractNumId w:val="6"/>
  </w:num>
  <w:num w:numId="9" w16cid:durableId="272254422">
    <w:abstractNumId w:val="3"/>
  </w:num>
  <w:num w:numId="10" w16cid:durableId="1412966356">
    <w:abstractNumId w:val="11"/>
  </w:num>
  <w:num w:numId="11" w16cid:durableId="770973430">
    <w:abstractNumId w:val="1"/>
  </w:num>
  <w:num w:numId="12" w16cid:durableId="1782262169">
    <w:abstractNumId w:val="16"/>
  </w:num>
  <w:num w:numId="13" w16cid:durableId="219480809">
    <w:abstractNumId w:val="10"/>
  </w:num>
  <w:num w:numId="14" w16cid:durableId="1602450818">
    <w:abstractNumId w:val="13"/>
  </w:num>
  <w:num w:numId="15" w16cid:durableId="296954536">
    <w:abstractNumId w:val="5"/>
  </w:num>
  <w:num w:numId="16" w16cid:durableId="71589911">
    <w:abstractNumId w:val="2"/>
  </w:num>
  <w:num w:numId="17" w16cid:durableId="3581633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DF3"/>
    <w:rsid w:val="00086EBB"/>
    <w:rsid w:val="000A4DD2"/>
    <w:rsid w:val="000B0711"/>
    <w:rsid w:val="000D0206"/>
    <w:rsid w:val="000D364F"/>
    <w:rsid w:val="000D39CE"/>
    <w:rsid w:val="00131E24"/>
    <w:rsid w:val="0015206E"/>
    <w:rsid w:val="00190B33"/>
    <w:rsid w:val="001B69E2"/>
    <w:rsid w:val="001F5775"/>
    <w:rsid w:val="001F663F"/>
    <w:rsid w:val="00244F67"/>
    <w:rsid w:val="00252DE3"/>
    <w:rsid w:val="002666F5"/>
    <w:rsid w:val="002A2DA3"/>
    <w:rsid w:val="002D253D"/>
    <w:rsid w:val="002D7E72"/>
    <w:rsid w:val="00333789"/>
    <w:rsid w:val="00336878"/>
    <w:rsid w:val="00382F21"/>
    <w:rsid w:val="003A4FBC"/>
    <w:rsid w:val="003F2565"/>
    <w:rsid w:val="00410666"/>
    <w:rsid w:val="00423D21"/>
    <w:rsid w:val="004717BC"/>
    <w:rsid w:val="00482942"/>
    <w:rsid w:val="004F624F"/>
    <w:rsid w:val="00566895"/>
    <w:rsid w:val="00584DC3"/>
    <w:rsid w:val="005A2942"/>
    <w:rsid w:val="005C2770"/>
    <w:rsid w:val="005C51F5"/>
    <w:rsid w:val="006411EA"/>
    <w:rsid w:val="00644BCA"/>
    <w:rsid w:val="00692796"/>
    <w:rsid w:val="006B5DF3"/>
    <w:rsid w:val="007C0D18"/>
    <w:rsid w:val="00801DC2"/>
    <w:rsid w:val="008121EB"/>
    <w:rsid w:val="00826805"/>
    <w:rsid w:val="00876EF4"/>
    <w:rsid w:val="008971D8"/>
    <w:rsid w:val="008A2D95"/>
    <w:rsid w:val="008A3231"/>
    <w:rsid w:val="008E3F31"/>
    <w:rsid w:val="00930DE4"/>
    <w:rsid w:val="009747CA"/>
    <w:rsid w:val="009D5041"/>
    <w:rsid w:val="009E00F6"/>
    <w:rsid w:val="009F0FAC"/>
    <w:rsid w:val="00A04016"/>
    <w:rsid w:val="00A4269D"/>
    <w:rsid w:val="00A45F3A"/>
    <w:rsid w:val="00A47B57"/>
    <w:rsid w:val="00A636A9"/>
    <w:rsid w:val="00A96DB5"/>
    <w:rsid w:val="00B673B7"/>
    <w:rsid w:val="00B77625"/>
    <w:rsid w:val="00BC5EE7"/>
    <w:rsid w:val="00C00B1A"/>
    <w:rsid w:val="00C069AB"/>
    <w:rsid w:val="00C15F84"/>
    <w:rsid w:val="00C2068F"/>
    <w:rsid w:val="00C4248D"/>
    <w:rsid w:val="00C63803"/>
    <w:rsid w:val="00C8176E"/>
    <w:rsid w:val="00C925C6"/>
    <w:rsid w:val="00CD30BB"/>
    <w:rsid w:val="00CF2DA9"/>
    <w:rsid w:val="00D1141C"/>
    <w:rsid w:val="00D222AC"/>
    <w:rsid w:val="00D71860"/>
    <w:rsid w:val="00E10A38"/>
    <w:rsid w:val="00E71173"/>
    <w:rsid w:val="00E73D0C"/>
    <w:rsid w:val="00EB4556"/>
    <w:rsid w:val="00EC07CC"/>
    <w:rsid w:val="00EE51A3"/>
    <w:rsid w:val="00F16E77"/>
    <w:rsid w:val="00F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90986D"/>
  <w15:chartTrackingRefBased/>
  <w15:docId w15:val="{3258464E-8C0C-400E-BEDC-154190D4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895"/>
    <w:pPr>
      <w:spacing w:after="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6895"/>
    <w:pPr>
      <w:keepNext/>
      <w:keepLines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C925C6"/>
    <w:pPr>
      <w:keepNext/>
      <w:keepLines/>
      <w:outlineLvl w:val="1"/>
    </w:pPr>
    <w:rPr>
      <w:rFonts w:ascii="Calibri Light" w:eastAsiaTheme="majorEastAsia" w:hAnsi="Calibri Light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66895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66895"/>
    <w:pPr>
      <w:keepNext/>
      <w:keepLines/>
      <w:outlineLvl w:val="3"/>
    </w:pPr>
    <w:rPr>
      <w:rFonts w:asciiTheme="minorHAnsi" w:eastAsiaTheme="majorEastAsia" w:hAnsiTheme="minorHAnsi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566895"/>
    <w:pPr>
      <w:keepNext/>
      <w:keepLines/>
      <w:outlineLvl w:val="4"/>
    </w:pPr>
    <w:rPr>
      <w:rFonts w:asciiTheme="minorHAnsi" w:eastAsiaTheme="majorEastAsia" w:hAnsiTheme="minorHAnsi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566895"/>
    <w:pPr>
      <w:keepNext/>
      <w:keepLines/>
      <w:outlineLvl w:val="5"/>
    </w:pPr>
    <w:rPr>
      <w:rFonts w:asciiTheme="minorHAnsi" w:eastAsiaTheme="majorEastAsia" w:hAnsiTheme="minorHAnsi" w:cstheme="majorBidi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222A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222AC"/>
    <w:rPr>
      <w:rFonts w:ascii="Calibri" w:eastAsia="Calibri" w:hAnsi="Calibri" w:cs="Times New Roman"/>
    </w:rPr>
  </w:style>
  <w:style w:type="paragraph" w:styleId="Sidefod">
    <w:name w:val="footer"/>
    <w:basedOn w:val="Normal"/>
    <w:link w:val="SidefodTegn"/>
    <w:uiPriority w:val="99"/>
    <w:unhideWhenUsed/>
    <w:rsid w:val="00D222A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222AC"/>
    <w:rPr>
      <w:rFonts w:ascii="Calibri" w:eastAsia="Calibri" w:hAnsi="Calibri" w:cs="Times New Roman"/>
    </w:rPr>
  </w:style>
  <w:style w:type="character" w:styleId="Hyperlink">
    <w:name w:val="Hyperlink"/>
    <w:basedOn w:val="Standardskrifttypeiafsnit"/>
    <w:uiPriority w:val="99"/>
    <w:unhideWhenUsed/>
    <w:rsid w:val="00D222AC"/>
    <w:rPr>
      <w:color w:val="0563C1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925C6"/>
    <w:rPr>
      <w:rFonts w:ascii="Calibri Light" w:eastAsiaTheme="majorEastAsia" w:hAnsi="Calibri Light" w:cstheme="majorBidi"/>
      <w:b/>
      <w:sz w:val="28"/>
      <w:szCs w:val="26"/>
    </w:rPr>
  </w:style>
  <w:style w:type="table" w:styleId="Tabel-Gitter">
    <w:name w:val="Table Grid"/>
    <w:basedOn w:val="Tabel-Normal"/>
    <w:uiPriority w:val="39"/>
    <w:rsid w:val="00D22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D222AC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D222AC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895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66895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566895"/>
    <w:rPr>
      <w:rFonts w:eastAsiaTheme="majorEastAsia" w:cstheme="majorBidi"/>
      <w:i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566895"/>
    <w:rPr>
      <w:rFonts w:eastAsiaTheme="majorEastAsia" w:cstheme="majorBidi"/>
      <w:u w:val="single"/>
    </w:rPr>
  </w:style>
  <w:style w:type="character" w:styleId="Strk">
    <w:name w:val="Strong"/>
    <w:basedOn w:val="Standardskrifttypeiafsnit"/>
    <w:uiPriority w:val="22"/>
    <w:qFormat/>
    <w:rsid w:val="003F256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2565"/>
    <w:pPr>
      <w:spacing w:after="450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66895"/>
    <w:rPr>
      <w:rFonts w:eastAsiaTheme="majorEastAsia" w:cstheme="majorBidi"/>
      <w:b/>
      <w:iCs/>
    </w:rPr>
  </w:style>
  <w:style w:type="paragraph" w:styleId="Ingenafstand">
    <w:name w:val="No Spacing"/>
    <w:uiPriority w:val="1"/>
    <w:rsid w:val="00566895"/>
    <w:pPr>
      <w:spacing w:after="0" w:line="240" w:lineRule="auto"/>
    </w:pPr>
    <w:rPr>
      <w:rFonts w:ascii="Calibri" w:eastAsia="Calibri" w:hAnsi="Calibri" w:cs="Times New Roman"/>
    </w:rPr>
  </w:style>
  <w:style w:type="character" w:styleId="Ulstomtale">
    <w:name w:val="Unresolved Mention"/>
    <w:basedOn w:val="Standardskrifttypeiafsnit"/>
    <w:uiPriority w:val="99"/>
    <w:semiHidden/>
    <w:unhideWhenUsed/>
    <w:rsid w:val="00423D21"/>
    <w:rPr>
      <w:color w:val="605E5C"/>
      <w:shd w:val="clear" w:color="auto" w:fill="E1DFDD"/>
    </w:rPr>
  </w:style>
  <w:style w:type="paragraph" w:styleId="Titel">
    <w:name w:val="Title"/>
    <w:basedOn w:val="Normal"/>
    <w:next w:val="Normal"/>
    <w:link w:val="TitelTegn"/>
    <w:uiPriority w:val="10"/>
    <w:qFormat/>
    <w:rsid w:val="008A3231"/>
    <w:pPr>
      <w:spacing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A3231"/>
    <w:rPr>
      <w:rFonts w:asciiTheme="majorHAnsi" w:eastAsiaTheme="majorEastAsia" w:hAnsiTheme="majorHAnsi" w:cstheme="majorBidi"/>
      <w:b/>
      <w:spacing w:val="-10"/>
      <w:kern w:val="28"/>
      <w:sz w:val="4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5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2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75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38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6281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42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16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4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3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1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4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7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8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2022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9746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50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14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6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recea.sharepoint.com/sites/Assets/OfficeTemplates/Tomt%20dokument%20uden%20forsi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42327289A8476BAD6BC4EBB4C0BE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96AD75-A7EF-4CA2-A7CD-2A9E002A2429}"/>
      </w:docPartPr>
      <w:docPartBody>
        <w:p w:rsidR="00E12C7A" w:rsidRDefault="00E12C7A">
          <w:pPr>
            <w:pStyle w:val="1442327289A8476BAD6BC4EBB4C0BE08"/>
          </w:pPr>
          <w:r w:rsidRPr="005B324A">
            <w:rPr>
              <w:rStyle w:val="Pladsholdertekst"/>
              <w:color w:val="FF0000"/>
            </w:rPr>
            <w:t>Skriv konsulent navn</w:t>
          </w:r>
        </w:p>
      </w:docPartBody>
    </w:docPart>
    <w:docPart>
      <w:docPartPr>
        <w:name w:val="F8C79DC2CB24408A8611730467E01B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E8A569-CF55-40B0-B9C7-322D7C5C3D3D}"/>
      </w:docPartPr>
      <w:docPartBody>
        <w:p w:rsidR="00E12C7A" w:rsidRDefault="00E12C7A">
          <w:pPr>
            <w:pStyle w:val="F8C79DC2CB24408A8611730467E01BF5"/>
          </w:pPr>
          <w:r w:rsidRPr="005B324A">
            <w:rPr>
              <w:rStyle w:val="Pladsholdertekst"/>
              <w:color w:val="FF0000"/>
            </w:rPr>
            <w:t xml:space="preserve">Skriv konsulent </w:t>
          </w:r>
          <w:r>
            <w:rPr>
              <w:rStyle w:val="Pladsholdertekst"/>
              <w:color w:val="FF0000"/>
            </w:rPr>
            <w:t>stilling</w:t>
          </w:r>
        </w:p>
      </w:docPartBody>
    </w:docPart>
    <w:docPart>
      <w:docPartPr>
        <w:name w:val="42C289E71A8F442C85579E98484FCF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2EDD9B4-0F28-4277-AAA3-453C3BD30D51}"/>
      </w:docPartPr>
      <w:docPartBody>
        <w:p w:rsidR="00E12C7A" w:rsidRDefault="00E12C7A">
          <w:pPr>
            <w:pStyle w:val="42C289E71A8F442C85579E98484FCF6F"/>
          </w:pPr>
          <w:r w:rsidRPr="005B324A">
            <w:rPr>
              <w:rStyle w:val="Pladsholdertekst"/>
              <w:color w:val="FF0000"/>
            </w:rPr>
            <w:t xml:space="preserve">Skriv konsulent </w:t>
          </w:r>
          <w:r>
            <w:rPr>
              <w:rStyle w:val="Pladsholdertekst"/>
              <w:color w:val="FF0000"/>
            </w:rPr>
            <w:t>mobil nr</w:t>
          </w:r>
        </w:p>
      </w:docPartBody>
    </w:docPart>
    <w:docPart>
      <w:docPartPr>
        <w:name w:val="EDBCF2F337E342B78B4574791AEAD3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9CCFEA-923E-4CE5-A654-0EAB886ACC2A}"/>
      </w:docPartPr>
      <w:docPartBody>
        <w:p w:rsidR="00E12C7A" w:rsidRDefault="00E12C7A">
          <w:pPr>
            <w:pStyle w:val="EDBCF2F337E342B78B4574791AEAD396"/>
          </w:pPr>
          <w:r w:rsidRPr="005B324A">
            <w:rPr>
              <w:rStyle w:val="Pladsholdertekst"/>
              <w:color w:val="FF0000"/>
            </w:rPr>
            <w:t xml:space="preserve">Skriv konsulent </w:t>
          </w:r>
          <w:r>
            <w:rPr>
              <w:rStyle w:val="Pladsholdertekst"/>
              <w:color w:val="FF0000"/>
            </w:rPr>
            <w:t>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7A"/>
    <w:rsid w:val="00467D5B"/>
    <w:rsid w:val="00692796"/>
    <w:rsid w:val="008971D8"/>
    <w:rsid w:val="009F0FAC"/>
    <w:rsid w:val="00C15F84"/>
    <w:rsid w:val="00E1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1442327289A8476BAD6BC4EBB4C0BE08">
    <w:name w:val="1442327289A8476BAD6BC4EBB4C0BE08"/>
  </w:style>
  <w:style w:type="paragraph" w:customStyle="1" w:styleId="F8C79DC2CB24408A8611730467E01BF5">
    <w:name w:val="F8C79DC2CB24408A8611730467E01BF5"/>
  </w:style>
  <w:style w:type="paragraph" w:customStyle="1" w:styleId="42C289E71A8F442C85579E98484FCF6F">
    <w:name w:val="42C289E71A8F442C85579E98484FCF6F"/>
  </w:style>
  <w:style w:type="paragraph" w:customStyle="1" w:styleId="EDBCF2F337E342B78B4574791AEAD396">
    <w:name w:val="EDBCF2F337E342B78B4574791AEAD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50DEC53D41947A444E7CC14F78848" ma:contentTypeVersion="4" ma:contentTypeDescription="Create a new document." ma:contentTypeScope="" ma:versionID="f59eec59d323c597710ebe41cb52c5d6">
  <xsd:schema xmlns:xsd="http://www.w3.org/2001/XMLSchema" xmlns:xs="http://www.w3.org/2001/XMLSchema" xmlns:p="http://schemas.microsoft.com/office/2006/metadata/properties" xmlns:ns2="2ba2559e-7756-48c9-9894-b7ca2c77c734" targetNamespace="http://schemas.microsoft.com/office/2006/metadata/properties" ma:root="true" ma:fieldsID="e02f55ef4d048f42282d2a3742ffde66" ns2:_="">
    <xsd:import namespace="2ba2559e-7756-48c9-9894-b7ca2c77c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2559e-7756-48c9-9894-b7ca2c77c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C697B3-07E8-4563-AADC-4B713DFFE4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F82EAF-1EE3-4698-929B-9C101D386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2559e-7756-48c9-9894-b7ca2c77c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1BB294-B136-48FB-90DE-7D663E1670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3AEBFC-80C9-4E5F-9597-3627F38E2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Tomt%20dokument%20uden%20forside.dotx</Template>
  <TotalTime>0</TotalTime>
  <Pages>1</Pages>
  <Words>218</Words>
  <Characters>1307</Characters>
  <Application>Microsoft Office Word</Application>
  <DocSecurity>0</DocSecurity>
  <Lines>42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Kjær Jensen</dc:creator>
  <cp:keywords/>
  <dc:description/>
  <cp:lastModifiedBy>Jens Kjær Jensen</cp:lastModifiedBy>
  <cp:revision>2</cp:revision>
  <cp:lastPrinted>2025-06-25T11:30:00Z</cp:lastPrinted>
  <dcterms:created xsi:type="dcterms:W3CDTF">2026-01-20T11:41:00Z</dcterms:created>
  <dcterms:modified xsi:type="dcterms:W3CDTF">2026-01-20T11:41:00Z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0x01010038650DEC53D41947A444E7CC14F78848</vt:lpwstr>
  </property>
  <property fmtid="{D5CDD505-2E9C-101B-9397-08002B2CF9AE}" pid="3" name="GrammarlyDocumentId">
    <vt:lpwstr>3884d767-227c-4835-89d6-8287972b26d4</vt:lpwstr>
  </property>
</Properties>
</file>